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16" w:rsidRDefault="003A0C16" w:rsidP="00346420">
      <w:pPr>
        <w:pStyle w:val="NormalWeb"/>
        <w:jc w:val="center"/>
        <w:outlineLvl w:val="0"/>
        <w:rPr>
          <w:rStyle w:val="Strong"/>
        </w:rPr>
      </w:pPr>
      <w:r>
        <w:rPr>
          <w:rStyle w:val="Strong"/>
        </w:rPr>
        <w:t>Урок обобщения и систематизации знаний по теме: «Векторы в пространстве»</w:t>
      </w:r>
    </w:p>
    <w:p w:rsidR="003A0C16" w:rsidRDefault="003A0C16" w:rsidP="00483C40">
      <w:pPr>
        <w:pStyle w:val="NormalWeb"/>
        <w:outlineLvl w:val="0"/>
      </w:pPr>
      <w:r>
        <w:rPr>
          <w:rStyle w:val="Strong"/>
        </w:rPr>
        <w:t>Цели урока:</w:t>
      </w:r>
      <w:r>
        <w:t xml:space="preserve"> </w:t>
      </w:r>
    </w:p>
    <w:p w:rsidR="003A0C16" w:rsidRDefault="003A0C16" w:rsidP="007D5CE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Emphasis"/>
        </w:rPr>
        <w:t>Образовательные</w:t>
      </w:r>
      <w:r>
        <w:t xml:space="preserve">: </w:t>
      </w:r>
    </w:p>
    <w:p w:rsidR="003A0C16" w:rsidRDefault="003A0C16" w:rsidP="007D5CE7">
      <w:pPr>
        <w:numPr>
          <w:ilvl w:val="1"/>
          <w:numId w:val="1"/>
        </w:numPr>
        <w:spacing w:before="100" w:beforeAutospacing="1" w:after="100" w:afterAutospacing="1"/>
      </w:pPr>
      <w:r>
        <w:t xml:space="preserve">обеспечить повторение, обобщение и систематизацию материала темы "Скалярное произведение векторов". </w:t>
      </w:r>
    </w:p>
    <w:p w:rsidR="003A0C16" w:rsidRDefault="003A0C16" w:rsidP="007D5CE7">
      <w:pPr>
        <w:numPr>
          <w:ilvl w:val="1"/>
          <w:numId w:val="1"/>
        </w:numPr>
        <w:spacing w:before="100" w:beforeAutospacing="1" w:after="100" w:afterAutospacing="1"/>
      </w:pPr>
      <w:r>
        <w:t xml:space="preserve">создать условия контроля (самоконтроля) усвоения знаний и умений. </w:t>
      </w:r>
    </w:p>
    <w:p w:rsidR="003A0C16" w:rsidRDefault="003A0C16" w:rsidP="007D5CE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Emphasis"/>
        </w:rPr>
        <w:t>Развивающие</w:t>
      </w:r>
      <w:r>
        <w:t>: способствовать формированию умений применять приемы: сравнения, обобщения, выделения главного, переноса знаний в новую ситуацию, развитию математического кругозора, мышления и речи, внимания и памяти.</w:t>
      </w:r>
    </w:p>
    <w:p w:rsidR="003A0C16" w:rsidRDefault="003A0C16" w:rsidP="007D5CE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Emphasis"/>
        </w:rPr>
        <w:t>Воспитательные</w:t>
      </w:r>
      <w:r>
        <w:t>: содействовать воспитанию интереса к математике и ее приложениям, активности, мобильности, умения общаться, общей культуры.</w:t>
      </w:r>
    </w:p>
    <w:p w:rsidR="003A0C16" w:rsidRDefault="003A0C16" w:rsidP="007D5CE7">
      <w:pPr>
        <w:pStyle w:val="NormalWeb"/>
      </w:pPr>
      <w:r>
        <w:rPr>
          <w:rStyle w:val="Strong"/>
        </w:rPr>
        <w:t xml:space="preserve">Тип урока: </w:t>
      </w:r>
      <w:r>
        <w:t>урок обобщения и систематизации знаний.</w:t>
      </w:r>
    </w:p>
    <w:p w:rsidR="003A0C16" w:rsidRDefault="003A0C16" w:rsidP="007D5CE7">
      <w:pPr>
        <w:pStyle w:val="NormalWeb"/>
      </w:pPr>
      <w:r>
        <w:rPr>
          <w:rStyle w:val="Strong"/>
        </w:rPr>
        <w:t>Методы обучения:</w:t>
      </w:r>
      <w:r>
        <w:t xml:space="preserve"> эвристический. Решение познавательных обобщающих задач, системные обобщения, самопроверка. Тестовая проверка уровня знаний.</w:t>
      </w:r>
    </w:p>
    <w:p w:rsidR="003A0C16" w:rsidRDefault="003A0C16" w:rsidP="007D5CE7">
      <w:pPr>
        <w:pStyle w:val="NormalWeb"/>
      </w:pPr>
      <w:r>
        <w:rPr>
          <w:rStyle w:val="Strong"/>
        </w:rPr>
        <w:t xml:space="preserve">Оборудование: </w:t>
      </w:r>
      <w:r>
        <w:t>экран, компьютер, мультимедийная аппаратура, презентация урока (Приложение 1)</w:t>
      </w:r>
    </w:p>
    <w:p w:rsidR="003A0C16" w:rsidRDefault="003A0C16" w:rsidP="00483C40">
      <w:pPr>
        <w:pStyle w:val="NormalWeb"/>
        <w:outlineLvl w:val="0"/>
      </w:pPr>
      <w:r>
        <w:rPr>
          <w:rStyle w:val="Strong"/>
        </w:rPr>
        <w:t>План урока</w:t>
      </w:r>
      <w:r>
        <w:t xml:space="preserve"> </w:t>
      </w:r>
    </w:p>
    <w:p w:rsidR="003A0C16" w:rsidRDefault="003A0C16" w:rsidP="007D5CE7">
      <w:pPr>
        <w:numPr>
          <w:ilvl w:val="0"/>
          <w:numId w:val="2"/>
        </w:numPr>
        <w:spacing w:before="100" w:beforeAutospacing="1" w:after="100" w:afterAutospacing="1"/>
      </w:pPr>
      <w:r>
        <w:t>Орг.момент.</w:t>
      </w:r>
    </w:p>
    <w:p w:rsidR="003A0C16" w:rsidRDefault="003A0C16" w:rsidP="007D5CE7">
      <w:pPr>
        <w:numPr>
          <w:ilvl w:val="0"/>
          <w:numId w:val="2"/>
        </w:numPr>
        <w:spacing w:before="100" w:beforeAutospacing="1" w:after="100" w:afterAutospacing="1"/>
      </w:pPr>
      <w:r>
        <w:t>Теоретическая разминка.</w:t>
      </w:r>
    </w:p>
    <w:p w:rsidR="003A0C16" w:rsidRDefault="003A0C16" w:rsidP="007D5CE7">
      <w:pPr>
        <w:numPr>
          <w:ilvl w:val="0"/>
          <w:numId w:val="2"/>
        </w:numPr>
        <w:spacing w:before="100" w:beforeAutospacing="1" w:after="100" w:afterAutospacing="1"/>
      </w:pPr>
      <w:r>
        <w:t>Решение задач у доски.</w:t>
      </w:r>
    </w:p>
    <w:p w:rsidR="003A0C16" w:rsidRDefault="003A0C16" w:rsidP="007D5CE7">
      <w:pPr>
        <w:numPr>
          <w:ilvl w:val="0"/>
          <w:numId w:val="2"/>
        </w:numPr>
        <w:spacing w:before="100" w:beforeAutospacing="1" w:after="100" w:afterAutospacing="1"/>
      </w:pPr>
      <w:r>
        <w:t>Итог урока.</w:t>
      </w:r>
    </w:p>
    <w:p w:rsidR="003A0C16" w:rsidRDefault="003A0C16" w:rsidP="007D5CE7">
      <w:pPr>
        <w:numPr>
          <w:ilvl w:val="0"/>
          <w:numId w:val="2"/>
        </w:numPr>
        <w:spacing w:before="100" w:beforeAutospacing="1" w:after="100" w:afterAutospacing="1"/>
      </w:pPr>
      <w:r>
        <w:t>Домашнее задание.</w:t>
      </w:r>
    </w:p>
    <w:p w:rsidR="003A0C16" w:rsidRDefault="003A0C16" w:rsidP="00483C40">
      <w:pPr>
        <w:pStyle w:val="NormalWeb"/>
        <w:outlineLvl w:val="0"/>
      </w:pPr>
      <w:r>
        <w:rPr>
          <w:rStyle w:val="Strong"/>
        </w:rPr>
        <w:t>1. Организационный момент</w:t>
      </w:r>
    </w:p>
    <w:p w:rsidR="003A0C16" w:rsidRDefault="003A0C16" w:rsidP="007D5CE7">
      <w:pPr>
        <w:pStyle w:val="NormalWeb"/>
      </w:pPr>
      <w:r>
        <w:t>Французский писатель Анатоль Франс однажды заметил: "Учиться можно только весело: Чтобы переваривать знания, надо поглощать их с аппетитом". Так вот, давайте сегодня на уроке будем следовать этому совету писателя, будем активны, внимательны, будем поглощать знания с большим желанием, ведь они пригодятся вам в вашей дальнейшей жизни.</w:t>
      </w:r>
    </w:p>
    <w:p w:rsidR="003A0C16" w:rsidRDefault="003A0C16" w:rsidP="007D5CE7">
      <w:pPr>
        <w:pStyle w:val="NormalWeb"/>
      </w:pPr>
      <w:r>
        <w:t xml:space="preserve">Сегодня у нас заключительный урок по теме "Скалярное произведение векторов". </w:t>
      </w:r>
    </w:p>
    <w:p w:rsidR="003A0C16" w:rsidRDefault="003A0C16" w:rsidP="007D5CE7">
      <w:pPr>
        <w:pStyle w:val="NormalWeb"/>
      </w:pPr>
      <w:r>
        <w:t>Значит, какие цели мы сегодня себе поставим?</w:t>
      </w:r>
    </w:p>
    <w:p w:rsidR="003A0C16" w:rsidRDefault="003A0C16" w:rsidP="007D5CE7">
      <w:pPr>
        <w:pStyle w:val="NormalWeb"/>
      </w:pPr>
      <w:r>
        <w:t>Правильно. Сегодня мы с вами  будем повторять, обобщать, приводить в систему полученные знания, и  учится применять их к решению задач.</w:t>
      </w:r>
    </w:p>
    <w:p w:rsidR="003A0C16" w:rsidRDefault="003A0C16" w:rsidP="007D5CE7">
      <w:pPr>
        <w:pStyle w:val="NormalWeb"/>
      </w:pPr>
      <w:r>
        <w:t>Перед нами стоит задача - показать свои знания и умения при решении задач различного уровня сложности.</w:t>
      </w:r>
    </w:p>
    <w:p w:rsidR="003A0C16" w:rsidRDefault="003A0C16" w:rsidP="00483C40">
      <w:pPr>
        <w:pStyle w:val="NormalWeb"/>
        <w:outlineLvl w:val="0"/>
        <w:rPr>
          <w:rStyle w:val="Strong"/>
        </w:rPr>
      </w:pPr>
      <w:r>
        <w:rPr>
          <w:rStyle w:val="Strong"/>
        </w:rPr>
        <w:t xml:space="preserve">Итак, начнём урок с теоретической разминки. </w:t>
      </w:r>
    </w:p>
    <w:p w:rsidR="003A0C16" w:rsidRDefault="003A0C16" w:rsidP="00483C40">
      <w:pPr>
        <w:pStyle w:val="NormalWeb"/>
        <w:outlineLvl w:val="0"/>
        <w:rPr>
          <w:rStyle w:val="Strong"/>
        </w:rPr>
      </w:pPr>
      <w:r>
        <w:rPr>
          <w:rStyle w:val="Strong"/>
        </w:rPr>
        <w:t>1 задание: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 w:rsidRPr="00D1209A">
        <w:rPr>
          <w:rStyle w:val="Strong"/>
          <w:b w:val="0"/>
          <w:bCs w:val="0"/>
        </w:rPr>
        <w:t>Перед вами кроссворд, давайте вместе его разгадаем: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Вопросы по горизонтали: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1)Отрезок, у которого указано, какой из его концов считается началом, какой концом (вектор).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2) Коэффициенты в  разложении вектора по координатным векторам называются…(координаты)..вектора.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3) Геометрическая фигура, при которой складываются три некомпланарных вектора (параллелепипед)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4)Как называются векторы, если при откладывании их от одной и той же точки они будут лежать в одной плоскости ( компланарные ).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 Вопросы по вертикали: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5) Произведение векторов (скаляр).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6)Третья координата точки в пространстве (аппликата).</w:t>
      </w:r>
    </w:p>
    <w:p w:rsidR="003A0C16" w:rsidRDefault="003A0C16" w:rsidP="00483C40">
      <w:pPr>
        <w:pStyle w:val="NormalWeb"/>
        <w:outlineLvl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7)Вектор, длина которого равна единицы (единичный).</w:t>
      </w:r>
    </w:p>
    <w:p w:rsidR="003A0C16" w:rsidRPr="004D3911" w:rsidRDefault="003A0C16" w:rsidP="00483C40">
      <w:pPr>
        <w:pStyle w:val="NormalWeb"/>
        <w:outlineLvl w:val="0"/>
      </w:pPr>
      <w:r>
        <w:rPr>
          <w:rStyle w:val="Strong"/>
          <w:b w:val="0"/>
          <w:bCs w:val="0"/>
        </w:rPr>
        <w:t>8)Вторая координата точки в пространстве (ордината).</w:t>
      </w:r>
    </w:p>
    <w:p w:rsidR="003A0C16" w:rsidRDefault="003A0C16" w:rsidP="007D5CE7">
      <w:pPr>
        <w:pStyle w:val="NormalWeb"/>
      </w:pPr>
      <w:r>
        <w:t>Определения мы с вами повторили, давайте вспомним основные формулы.</w:t>
      </w:r>
    </w:p>
    <w:p w:rsidR="003A0C16" w:rsidRPr="00016452" w:rsidRDefault="003A0C16" w:rsidP="00016452">
      <w:pPr>
        <w:pStyle w:val="NormalWeb"/>
        <w:rPr>
          <w:b/>
          <w:bCs/>
        </w:rPr>
      </w:pPr>
      <w:r w:rsidRPr="00016452">
        <w:rPr>
          <w:b/>
          <w:bCs/>
        </w:rPr>
        <w:t>Задание №2</w:t>
      </w:r>
    </w:p>
    <w:p w:rsidR="003A0C16" w:rsidRDefault="003A0C16" w:rsidP="007D5CE7">
      <w:pPr>
        <w:pStyle w:val="NormalWeb"/>
      </w:pPr>
      <w:r>
        <w:t>Я сейчас вам раздам листочки с формулами. Где начало формул записано в одном столбике, а окончание в другом. Вам нужно указать</w:t>
      </w:r>
      <w:r w:rsidRPr="00016452">
        <w:t xml:space="preserve"> </w:t>
      </w:r>
      <w:r>
        <w:t>для каждого выражения левого столбца соответствующее ему выражение правого столбца. Для выполнения данного задания я даю вам две минуты.</w:t>
      </w:r>
    </w:p>
    <w:p w:rsidR="003A0C16" w:rsidRDefault="003A0C16" w:rsidP="007D5CE7">
      <w:pPr>
        <w:pStyle w:val="NormalWeb"/>
      </w:pPr>
    </w:p>
    <w:p w:rsidR="003A0C16" w:rsidRDefault="003A0C16" w:rsidP="007D5CE7">
      <w:pPr>
        <w:pStyle w:val="NormalWeb"/>
      </w:pPr>
      <w:r w:rsidRPr="002A29AB">
        <w:rPr>
          <w:position w:val="-28"/>
        </w:rPr>
        <w:object w:dxaOrig="27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33.75pt" o:ole="">
            <v:imagedata r:id="rId5" o:title=""/>
          </v:shape>
          <o:OLEObject Type="Embed" ProgID="Equation.3" ShapeID="_x0000_i1025" DrawAspect="Content" ObjectID="_1489313842" r:id="rId6"/>
        </w:object>
      </w:r>
      <w:r>
        <w:t xml:space="preserve">=                                                           </w:t>
      </w:r>
      <w:r w:rsidRPr="002A29AB">
        <w:rPr>
          <w:position w:val="-10"/>
        </w:rPr>
        <w:object w:dxaOrig="180" w:dyaOrig="340">
          <v:shape id="_x0000_i1026" type="#_x0000_t75" style="width:9pt;height:17.25pt" o:ole="">
            <v:imagedata r:id="rId7" o:title=""/>
          </v:shape>
          <o:OLEObject Type="Embed" ProgID="Equation.3" ShapeID="_x0000_i1026" DrawAspect="Content" ObjectID="_1489313843" r:id="rId8"/>
        </w:object>
      </w:r>
      <w:r w:rsidRPr="002A29AB">
        <w:rPr>
          <w:position w:val="-12"/>
        </w:rPr>
        <w:object w:dxaOrig="1460" w:dyaOrig="440">
          <v:shape id="_x0000_i1027" type="#_x0000_t75" style="width:71.25pt;height:21.75pt" o:ole="">
            <v:imagedata r:id="rId9" o:title=""/>
          </v:shape>
          <o:OLEObject Type="Embed" ProgID="Equation.3" ShapeID="_x0000_i1027" DrawAspect="Content" ObjectID="_1489313844" r:id="rId10"/>
        </w:object>
      </w:r>
    </w:p>
    <w:p w:rsidR="003A0C16" w:rsidRDefault="003A0C16" w:rsidP="007D5CE7">
      <w:pPr>
        <w:pStyle w:val="NormalWeb"/>
      </w:pPr>
      <w:r w:rsidRPr="00483C40">
        <w:rPr>
          <w:position w:val="-6"/>
        </w:rPr>
        <w:object w:dxaOrig="639" w:dyaOrig="440">
          <v:shape id="_x0000_i1028" type="#_x0000_t75" style="width:32.25pt;height:21.75pt" o:ole="">
            <v:imagedata r:id="rId11" o:title=""/>
          </v:shape>
          <o:OLEObject Type="Embed" ProgID="Equation.3" ShapeID="_x0000_i1028" DrawAspect="Content" ObjectID="_1489313845" r:id="rId12"/>
        </w:object>
      </w:r>
      <w:r>
        <w:t xml:space="preserve">                                 </w:t>
      </w:r>
      <w:r w:rsidRPr="00483C40">
        <w:rPr>
          <w:position w:val="-10"/>
        </w:rPr>
        <w:object w:dxaOrig="1440" w:dyaOrig="340">
          <v:shape id="_x0000_i1029" type="#_x0000_t75" style="width:1in;height:17.25pt" o:ole="">
            <v:imagedata r:id="rId13" o:title=""/>
          </v:shape>
          <o:OLEObject Type="Embed" ProgID="Equation.3" ShapeID="_x0000_i1029" DrawAspect="Content" ObjectID="_1489313846" r:id="rId14"/>
        </w:object>
      </w:r>
      <w:r w:rsidRPr="00483C40">
        <w:rPr>
          <w:position w:val="-10"/>
        </w:rPr>
        <w:object w:dxaOrig="2220" w:dyaOrig="340">
          <v:shape id="_x0000_i1030" type="#_x0000_t75" style="width:111pt;height:17.25pt" o:ole="">
            <v:imagedata r:id="rId15" o:title=""/>
          </v:shape>
          <o:OLEObject Type="Embed" ProgID="Equation.3" ShapeID="_x0000_i1030" DrawAspect="Content" ObjectID="_1489313847" r:id="rId16"/>
        </w:object>
      </w:r>
    </w:p>
    <w:p w:rsidR="003A0C16" w:rsidRDefault="003A0C16" w:rsidP="007D5CE7">
      <w:pPr>
        <w:pStyle w:val="NormalWeb"/>
      </w:pPr>
      <w:r w:rsidRPr="00483C40">
        <w:rPr>
          <w:position w:val="-10"/>
        </w:rPr>
        <w:object w:dxaOrig="3180" w:dyaOrig="480">
          <v:shape id="_x0000_i1031" type="#_x0000_t75" style="width:159pt;height:24pt" o:ole="">
            <v:imagedata r:id="rId17" o:title=""/>
          </v:shape>
          <o:OLEObject Type="Embed" ProgID="Equation.3" ShapeID="_x0000_i1031" DrawAspect="Content" ObjectID="_1489313848" r:id="rId18"/>
        </w:object>
      </w:r>
      <w:r>
        <w:t xml:space="preserve">                  </w:t>
      </w:r>
      <w:r w:rsidRPr="00483C40">
        <w:rPr>
          <w:position w:val="-10"/>
        </w:rPr>
        <w:object w:dxaOrig="2500" w:dyaOrig="340">
          <v:shape id="_x0000_i1032" type="#_x0000_t75" style="width:125.25pt;height:17.25pt" o:ole="">
            <v:imagedata r:id="rId19" o:title=""/>
          </v:shape>
          <o:OLEObject Type="Embed" ProgID="Equation.3" ShapeID="_x0000_i1032" DrawAspect="Content" ObjectID="_1489313849" r:id="rId20"/>
        </w:object>
      </w:r>
    </w:p>
    <w:p w:rsidR="003A0C16" w:rsidRDefault="003A0C16" w:rsidP="007D5CE7">
      <w:pPr>
        <w:pStyle w:val="NormalWeb"/>
      </w:pPr>
      <w:r w:rsidRPr="00D12B87">
        <w:rPr>
          <w:position w:val="-10"/>
        </w:rPr>
        <w:object w:dxaOrig="1219" w:dyaOrig="480">
          <v:shape id="_x0000_i1033" type="#_x0000_t75" style="width:60pt;height:24pt" o:ole="">
            <v:imagedata r:id="rId21" o:title=""/>
          </v:shape>
          <o:OLEObject Type="Embed" ProgID="Equation.3" ShapeID="_x0000_i1033" DrawAspect="Content" ObjectID="_1489313850" r:id="rId22"/>
        </w:object>
      </w:r>
      <w:r>
        <w:t xml:space="preserve">                                                    </w:t>
      </w:r>
      <w:r w:rsidRPr="00D12B87">
        <w:rPr>
          <w:position w:val="-60"/>
        </w:rPr>
        <w:object w:dxaOrig="660" w:dyaOrig="1120">
          <v:shape id="_x0000_i1034" type="#_x0000_t75" style="width:33pt;height:56.25pt" o:ole="">
            <v:imagedata r:id="rId23" o:title=""/>
          </v:shape>
          <o:OLEObject Type="Embed" ProgID="Equation.3" ShapeID="_x0000_i1034" DrawAspect="Content" ObjectID="_1489313851" r:id="rId24"/>
        </w:object>
      </w:r>
    </w:p>
    <w:p w:rsidR="003A0C16" w:rsidRDefault="003A0C16" w:rsidP="007D5CE7">
      <w:pPr>
        <w:pStyle w:val="NormalWeb"/>
      </w:pPr>
      <w:r w:rsidRPr="00D12B87">
        <w:rPr>
          <w:position w:val="-6"/>
        </w:rPr>
        <w:object w:dxaOrig="820" w:dyaOrig="440">
          <v:shape id="_x0000_i1035" type="#_x0000_t75" style="width:41.25pt;height:21.75pt" o:ole="">
            <v:imagedata r:id="rId25" o:title=""/>
          </v:shape>
          <o:OLEObject Type="Embed" ProgID="Equation.3" ShapeID="_x0000_i1035" DrawAspect="Content" ObjectID="_1489313852" r:id="rId26"/>
        </w:object>
      </w:r>
      <w:r>
        <w:t xml:space="preserve">                                                   то     </w:t>
      </w:r>
      <w:r w:rsidRPr="00D12B87">
        <w:rPr>
          <w:position w:val="-6"/>
        </w:rPr>
        <w:object w:dxaOrig="639" w:dyaOrig="440">
          <v:shape id="_x0000_i1036" type="#_x0000_t75" style="width:32.25pt;height:21.75pt" o:ole="">
            <v:imagedata r:id="rId27" o:title=""/>
          </v:shape>
          <o:OLEObject Type="Embed" ProgID="Equation.3" ShapeID="_x0000_i1036" DrawAspect="Content" ObjectID="_1489313853" r:id="rId28"/>
        </w:object>
      </w:r>
    </w:p>
    <w:p w:rsidR="003A0C16" w:rsidRDefault="003A0C16" w:rsidP="007D5CE7">
      <w:pPr>
        <w:pStyle w:val="NormalWeb"/>
      </w:pPr>
      <w:r w:rsidRPr="00D12B87">
        <w:rPr>
          <w:position w:val="-10"/>
        </w:rPr>
        <w:object w:dxaOrig="660" w:dyaOrig="480">
          <v:shape id="_x0000_i1037" type="#_x0000_t75" style="width:33pt;height:24pt" o:ole="">
            <v:imagedata r:id="rId29" o:title=""/>
          </v:shape>
          <o:OLEObject Type="Embed" ProgID="Equation.3" ShapeID="_x0000_i1037" DrawAspect="Content" ObjectID="_1489313854" r:id="rId30"/>
        </w:object>
      </w:r>
      <w:r>
        <w:t xml:space="preserve">                                                     то </w:t>
      </w:r>
      <w:r w:rsidRPr="00D12B87">
        <w:rPr>
          <w:position w:val="-10"/>
        </w:rPr>
        <w:object w:dxaOrig="1640" w:dyaOrig="480">
          <v:shape id="_x0000_i1038" type="#_x0000_t75" style="width:80.25pt;height:24pt" o:ole="">
            <v:imagedata r:id="rId31" o:title=""/>
          </v:shape>
          <o:OLEObject Type="Embed" ProgID="Equation.3" ShapeID="_x0000_i1038" DrawAspect="Content" ObjectID="_1489313855" r:id="rId32"/>
        </w:object>
      </w:r>
    </w:p>
    <w:p w:rsidR="003A0C16" w:rsidRDefault="003A0C16" w:rsidP="007D5CE7">
      <w:pPr>
        <w:pStyle w:val="NormalWeb"/>
      </w:pPr>
      <w:r w:rsidRPr="00D1209A">
        <w:rPr>
          <w:position w:val="-10"/>
        </w:rPr>
        <w:object w:dxaOrig="660" w:dyaOrig="480">
          <v:shape id="_x0000_i1039" type="#_x0000_t75" style="width:33pt;height:24pt" o:ole="">
            <v:imagedata r:id="rId33" o:title=""/>
          </v:shape>
          <o:OLEObject Type="Embed" ProgID="Equation.3" ShapeID="_x0000_i1039" DrawAspect="Content" ObjectID="_1489313856" r:id="rId34"/>
        </w:object>
      </w:r>
      <w:r>
        <w:t xml:space="preserve">                                                     то </w:t>
      </w:r>
      <w:r w:rsidRPr="00D12B87">
        <w:rPr>
          <w:position w:val="-10"/>
        </w:rPr>
        <w:object w:dxaOrig="1480" w:dyaOrig="480">
          <v:shape id="_x0000_i1040" type="#_x0000_t75" style="width:74.25pt;height:24pt" o:ole="">
            <v:imagedata r:id="rId35" o:title=""/>
          </v:shape>
          <o:OLEObject Type="Embed" ProgID="Equation.3" ShapeID="_x0000_i1040" DrawAspect="Content" ObjectID="_1489313857" r:id="rId36"/>
        </w:object>
      </w:r>
    </w:p>
    <w:p w:rsidR="003A0C16" w:rsidRDefault="003A0C16" w:rsidP="007D5CE7">
      <w:pPr>
        <w:pStyle w:val="NormalWeb"/>
      </w:pPr>
    </w:p>
    <w:p w:rsidR="003A0C16" w:rsidRDefault="003A0C16" w:rsidP="007D5CE7">
      <w:pPr>
        <w:pStyle w:val="NormalWeb"/>
      </w:pPr>
      <w:r>
        <w:t>А теперь попрошу поменяться листочками, давайте вместе проверим.</w:t>
      </w:r>
    </w:p>
    <w:p w:rsidR="003A0C16" w:rsidRDefault="003A0C16" w:rsidP="007D5CE7">
      <w:pPr>
        <w:pStyle w:val="NormalWeb"/>
      </w:pPr>
      <w:r>
        <w:t>Если выполнено без ошибок ставим «5»</w:t>
      </w:r>
    </w:p>
    <w:p w:rsidR="003A0C16" w:rsidRDefault="003A0C16" w:rsidP="007D5CE7">
      <w:pPr>
        <w:pStyle w:val="NormalWeb"/>
      </w:pPr>
      <w:r>
        <w:t>Одна ошибка-------------------------------«4»</w:t>
      </w:r>
    </w:p>
    <w:p w:rsidR="003A0C16" w:rsidRDefault="003A0C16" w:rsidP="007D5CE7">
      <w:pPr>
        <w:pStyle w:val="NormalWeb"/>
      </w:pPr>
      <w:r>
        <w:t>2- ошибки______________________  «3»</w:t>
      </w:r>
    </w:p>
    <w:p w:rsidR="003A0C16" w:rsidRDefault="003A0C16" w:rsidP="007D5CE7">
      <w:pPr>
        <w:pStyle w:val="NormalWeb"/>
      </w:pPr>
      <w:r>
        <w:t>Более 2ошибок___________________ «2»</w:t>
      </w:r>
    </w:p>
    <w:p w:rsidR="003A0C16" w:rsidRPr="00D10037" w:rsidRDefault="003A0C16" w:rsidP="007D5CE7">
      <w:pPr>
        <w:pStyle w:val="NormalWeb"/>
        <w:rPr>
          <w:b/>
          <w:bCs/>
        </w:rPr>
      </w:pPr>
      <w:r w:rsidRPr="00D10037">
        <w:rPr>
          <w:b/>
          <w:bCs/>
        </w:rPr>
        <w:t>Задание 3</w:t>
      </w:r>
    </w:p>
    <w:p w:rsidR="003A0C16" w:rsidRDefault="003A0C16" w:rsidP="007D5CE7">
      <w:pPr>
        <w:pStyle w:val="NormalWeb"/>
      </w:pPr>
      <w:r>
        <w:t>А сейчас поработаем с чертежом. Внимание на доску.</w:t>
      </w:r>
    </w:p>
    <w:p w:rsidR="003A0C16" w:rsidRDefault="003A0C16" w:rsidP="007D5CE7">
      <w:pPr>
        <w:pStyle w:val="NormalWeb"/>
      </w:pPr>
      <w:r>
        <w:t>Что изображено? (параллелепипед)</w:t>
      </w:r>
    </w:p>
    <w:p w:rsidR="003A0C16" w:rsidRDefault="003A0C16" w:rsidP="007D5CE7">
      <w:pPr>
        <w:pStyle w:val="NormalWeb"/>
      </w:pPr>
      <w:r>
        <w:t>Назовите коллинеарные векторы?</w:t>
      </w:r>
    </w:p>
    <w:p w:rsidR="003A0C16" w:rsidRDefault="003A0C16" w:rsidP="007D5CE7">
      <w:pPr>
        <w:pStyle w:val="NormalWeb"/>
      </w:pPr>
      <w:r>
        <w:t>Назовите сонаправленные и противоположно направленные векторы?</w:t>
      </w:r>
    </w:p>
    <w:p w:rsidR="003A0C16" w:rsidRDefault="003A0C16" w:rsidP="007D5CE7">
      <w:pPr>
        <w:pStyle w:val="NormalWeb"/>
      </w:pPr>
      <w:r>
        <w:t>Назовите мне равные векторы? Почему они равны?</w:t>
      </w:r>
    </w:p>
    <w:p w:rsidR="003A0C16" w:rsidRDefault="003A0C16" w:rsidP="007D5CE7">
      <w:pPr>
        <w:pStyle w:val="NormalWeb"/>
      </w:pPr>
      <w:r>
        <w:t>Компланарные и некомпланарные векторы?</w:t>
      </w:r>
    </w:p>
    <w:p w:rsidR="003A0C16" w:rsidRDefault="003A0C16" w:rsidP="007D5CE7">
      <w:pPr>
        <w:pStyle w:val="NormalWeb"/>
      </w:pPr>
      <w:r>
        <w:t>Разложите вектор по некомпланарным векторам?</w:t>
      </w:r>
    </w:p>
    <w:p w:rsidR="003A0C16" w:rsidRDefault="003A0C16" w:rsidP="007D5CE7">
      <w:pPr>
        <w:pStyle w:val="NormalWeb"/>
      </w:pPr>
    </w:p>
    <w:p w:rsidR="003A0C16" w:rsidRDefault="003A0C16" w:rsidP="007D5CE7">
      <w:pPr>
        <w:pStyle w:val="NormalWeb"/>
      </w:pPr>
      <w:r>
        <w:rPr>
          <w:noProof/>
        </w:rPr>
        <w:pict>
          <v:shape id="Рисунок 96" o:spid="_x0000_i1041" type="#_x0000_t75" alt="Понятие вектора в пространстве" style="width:177pt;height:174.75pt;visibility:visible">
            <v:imagedata r:id="rId37" o:title=""/>
          </v:shape>
        </w:pict>
      </w:r>
    </w:p>
    <w:p w:rsidR="003A0C16" w:rsidRDefault="003A0C16" w:rsidP="007D5CE7">
      <w:pPr>
        <w:pStyle w:val="NormalWeb"/>
      </w:pPr>
      <w:r>
        <w:t>А где используются векторы в жизни. Одной из ваших однокурсниц было дано задание провести небольшое исследование и рассказать нам об использовании векторов в жизни. Давайте послушаем её.</w:t>
      </w:r>
    </w:p>
    <w:p w:rsidR="003A0C16" w:rsidRDefault="003A0C16" w:rsidP="007D5CE7">
      <w:pPr>
        <w:pStyle w:val="NormalWeb"/>
      </w:pPr>
    </w:p>
    <w:p w:rsidR="003A0C16" w:rsidRPr="003F52F0" w:rsidRDefault="003A0C16" w:rsidP="007D5CE7">
      <w:pPr>
        <w:pStyle w:val="NormalWeb"/>
        <w:rPr>
          <w:b/>
          <w:bCs/>
        </w:rPr>
      </w:pPr>
      <w:r w:rsidRPr="003F52F0">
        <w:rPr>
          <w:b/>
          <w:bCs/>
        </w:rPr>
        <w:t>Решение задач</w:t>
      </w:r>
    </w:p>
    <w:p w:rsidR="003A0C16" w:rsidRDefault="003A0C16" w:rsidP="007D5CE7">
      <w:pPr>
        <w:pStyle w:val="NormalWeb"/>
      </w:pPr>
      <w:r>
        <w:t>А теперь мы с вами закрепим все наши знания при решении задач.</w:t>
      </w:r>
    </w:p>
    <w:p w:rsidR="003A0C16" w:rsidRDefault="003A0C16" w:rsidP="007D5CE7">
      <w:pPr>
        <w:pStyle w:val="NormalWeb"/>
      </w:pPr>
      <w:r w:rsidRPr="003F52F0">
        <w:rPr>
          <w:b/>
          <w:bCs/>
          <w:u w:val="single"/>
        </w:rPr>
        <w:t>Задание1</w:t>
      </w:r>
      <w:r>
        <w:t xml:space="preserve">Перед вами координаты двух векторов. </w:t>
      </w:r>
    </w:p>
    <w:p w:rsidR="003A0C16" w:rsidRDefault="003A0C16" w:rsidP="007D5CE7">
      <w:pPr>
        <w:pStyle w:val="NormalWeb"/>
      </w:pPr>
      <w:r w:rsidRPr="003F52F0">
        <w:rPr>
          <w:position w:val="-10"/>
        </w:rPr>
        <w:object w:dxaOrig="1040" w:dyaOrig="480">
          <v:shape id="_x0000_i1042" type="#_x0000_t75" style="width:51.75pt;height:24pt" o:ole="">
            <v:imagedata r:id="rId38" o:title=""/>
          </v:shape>
          <o:OLEObject Type="Embed" ProgID="Equation.3" ShapeID="_x0000_i1042" DrawAspect="Content" ObjectID="_1489313858" r:id="rId39"/>
        </w:object>
      </w:r>
      <w:r>
        <w:t xml:space="preserve"> </w:t>
      </w:r>
      <w:r w:rsidRPr="003F52F0">
        <w:rPr>
          <w:position w:val="-10"/>
        </w:rPr>
        <w:object w:dxaOrig="900" w:dyaOrig="480">
          <v:shape id="_x0000_i1043" type="#_x0000_t75" style="width:45pt;height:24pt" o:ole="">
            <v:imagedata r:id="rId40" o:title=""/>
          </v:shape>
          <o:OLEObject Type="Embed" ProgID="Equation.3" ShapeID="_x0000_i1043" DrawAspect="Content" ObjectID="_1489313859" r:id="rId41"/>
        </w:object>
      </w:r>
    </w:p>
    <w:p w:rsidR="003A0C16" w:rsidRDefault="003A0C16" w:rsidP="007D5CE7">
      <w:pPr>
        <w:pStyle w:val="NormalWeb"/>
      </w:pPr>
      <w:r>
        <w:t>Давайте сами придумаем задачи по этим данным и решим их.</w:t>
      </w:r>
    </w:p>
    <w:p w:rsidR="003A0C16" w:rsidRDefault="003A0C16" w:rsidP="003F52F0">
      <w:pPr>
        <w:pStyle w:val="NormalWeb"/>
        <w:numPr>
          <w:ilvl w:val="0"/>
          <w:numId w:val="6"/>
        </w:numPr>
      </w:pPr>
      <w:r>
        <w:t>Можно найти длину вектором</w:t>
      </w:r>
    </w:p>
    <w:p w:rsidR="003A0C16" w:rsidRDefault="003A0C16" w:rsidP="003F52F0">
      <w:pPr>
        <w:pStyle w:val="NormalWeb"/>
        <w:numPr>
          <w:ilvl w:val="0"/>
          <w:numId w:val="6"/>
        </w:numPr>
      </w:pPr>
      <w:r>
        <w:t>Можно найти скалярное произведении векторов.</w:t>
      </w:r>
    </w:p>
    <w:p w:rsidR="003A0C16" w:rsidRDefault="003A0C16" w:rsidP="003F52F0">
      <w:pPr>
        <w:pStyle w:val="NormalWeb"/>
        <w:numPr>
          <w:ilvl w:val="0"/>
          <w:numId w:val="6"/>
        </w:numPr>
      </w:pPr>
      <w:r>
        <w:t>Можно определить каким будет угол (тупой, острый или прямой) между данными векторами.</w:t>
      </w:r>
    </w:p>
    <w:p w:rsidR="003A0C16" w:rsidRDefault="003A0C16" w:rsidP="003F52F0">
      <w:pPr>
        <w:pStyle w:val="NormalWeb"/>
      </w:pPr>
      <w:r w:rsidRPr="003F52F0">
        <w:rPr>
          <w:b/>
          <w:bCs/>
          <w:u w:val="single"/>
        </w:rPr>
        <w:t>Задание</w:t>
      </w:r>
      <w:r w:rsidRPr="001D684D">
        <w:rPr>
          <w:b/>
          <w:bCs/>
          <w:u w:val="single"/>
        </w:rPr>
        <w:t xml:space="preserve"> 2</w:t>
      </w:r>
      <w:r>
        <w:t xml:space="preserve"> </w:t>
      </w:r>
      <w:r w:rsidRPr="001D684D">
        <w:t>При</w:t>
      </w:r>
      <w:r>
        <w:t xml:space="preserve"> каких значения </w:t>
      </w:r>
      <w:r>
        <w:rPr>
          <w:lang w:val="en-US"/>
        </w:rPr>
        <w:t>m</w:t>
      </w:r>
      <w:r w:rsidRPr="003F52F0">
        <w:t xml:space="preserve"> </w:t>
      </w:r>
      <w:r>
        <w:t xml:space="preserve">векторы </w:t>
      </w:r>
      <w:r w:rsidRPr="003F52F0">
        <w:rPr>
          <w:position w:val="-10"/>
        </w:rPr>
        <w:object w:dxaOrig="1180" w:dyaOrig="480">
          <v:shape id="_x0000_i1044" type="#_x0000_t75" style="width:59.25pt;height:24pt" o:ole="">
            <v:imagedata r:id="rId42" o:title=""/>
          </v:shape>
          <o:OLEObject Type="Embed" ProgID="Equation.3" ShapeID="_x0000_i1044" DrawAspect="Content" ObjectID="_1489313860" r:id="rId43"/>
        </w:object>
      </w:r>
      <w:r>
        <w:t xml:space="preserve">и </w:t>
      </w:r>
      <w:r w:rsidRPr="003F52F0">
        <w:rPr>
          <w:position w:val="-10"/>
        </w:rPr>
        <w:object w:dxaOrig="180" w:dyaOrig="340">
          <v:shape id="_x0000_i1045" type="#_x0000_t75" style="width:9pt;height:17.25pt" o:ole="">
            <v:imagedata r:id="rId7" o:title=""/>
          </v:shape>
          <o:OLEObject Type="Embed" ProgID="Equation.3" ShapeID="_x0000_i1045" DrawAspect="Content" ObjectID="_1489313861" r:id="rId44"/>
        </w:object>
      </w:r>
      <w:r w:rsidRPr="003F52F0">
        <w:rPr>
          <w:position w:val="-10"/>
        </w:rPr>
        <w:object w:dxaOrig="1120" w:dyaOrig="480">
          <v:shape id="_x0000_i1046" type="#_x0000_t75" style="width:56.25pt;height:24pt" o:ole="">
            <v:imagedata r:id="rId45" o:title=""/>
          </v:shape>
          <o:OLEObject Type="Embed" ProgID="Equation.3" ShapeID="_x0000_i1046" DrawAspect="Content" ObjectID="_1489313862" r:id="rId46"/>
        </w:object>
      </w:r>
      <w:r>
        <w:t>перпендикулярны?</w:t>
      </w:r>
    </w:p>
    <w:p w:rsidR="003A0C16" w:rsidRDefault="003A0C16" w:rsidP="003F52F0">
      <w:pPr>
        <w:pStyle w:val="NormalWeb"/>
        <w:rPr>
          <w:position w:val="-10"/>
        </w:rPr>
      </w:pPr>
      <w:r w:rsidRPr="001D684D">
        <w:rPr>
          <w:b/>
          <w:bCs/>
          <w:u w:val="single"/>
        </w:rPr>
        <w:t>Задание3</w:t>
      </w:r>
      <w:r>
        <w:rPr>
          <w:b/>
          <w:bCs/>
          <w:u w:val="single"/>
        </w:rPr>
        <w:t xml:space="preserve"> </w:t>
      </w:r>
      <w:r>
        <w:t xml:space="preserve">Вычислите координаты вектора </w:t>
      </w:r>
      <w:r w:rsidRPr="001D684D">
        <w:rPr>
          <w:position w:val="-10"/>
        </w:rPr>
        <w:object w:dxaOrig="1240" w:dyaOrig="480">
          <v:shape id="_x0000_i1047" type="#_x0000_t75" style="width:62.25pt;height:24pt" o:ole="">
            <v:imagedata r:id="rId47" o:title=""/>
          </v:shape>
          <o:OLEObject Type="Embed" ProgID="Equation.3" ShapeID="_x0000_i1047" DrawAspect="Content" ObjectID="_1489313863" r:id="rId48"/>
        </w:object>
      </w:r>
      <w:r>
        <w:t xml:space="preserve">, если </w:t>
      </w:r>
      <w:r w:rsidRPr="001D684D">
        <w:rPr>
          <w:position w:val="-10"/>
        </w:rPr>
        <w:object w:dxaOrig="1100" w:dyaOrig="480">
          <v:shape id="_x0000_i1048" type="#_x0000_t75" style="width:54.75pt;height:24pt" o:ole="">
            <v:imagedata r:id="rId49" o:title=""/>
          </v:shape>
          <o:OLEObject Type="Embed" ProgID="Equation.3" ShapeID="_x0000_i1048" DrawAspect="Content" ObjectID="_1489313864" r:id="rId50"/>
        </w:object>
      </w:r>
      <w:r>
        <w:t xml:space="preserve">и </w:t>
      </w:r>
      <w:r w:rsidRPr="001D684D">
        <w:rPr>
          <w:position w:val="-10"/>
        </w:rPr>
        <w:object w:dxaOrig="900" w:dyaOrig="480">
          <v:shape id="_x0000_i1049" type="#_x0000_t75" style="width:45pt;height:24pt" o:ole="">
            <v:imagedata r:id="rId51" o:title=""/>
          </v:shape>
          <o:OLEObject Type="Embed" ProgID="Equation.3" ShapeID="_x0000_i1049" DrawAspect="Content" ObjectID="_1489313865" r:id="rId52"/>
        </w:object>
      </w:r>
    </w:p>
    <w:p w:rsidR="003A0C16" w:rsidRPr="001D5EFB" w:rsidRDefault="003A0C16" w:rsidP="003F52F0">
      <w:pPr>
        <w:pStyle w:val="NormalWeb"/>
        <w:rPr>
          <w:b/>
          <w:bCs/>
        </w:rPr>
      </w:pPr>
      <w:r w:rsidRPr="001D5EFB">
        <w:rPr>
          <w:b/>
          <w:bCs/>
        </w:rPr>
        <w:t>Дополнительное задание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720"/>
        <w:rPr>
          <w:color w:val="333333"/>
        </w:rPr>
      </w:pPr>
      <w:r w:rsidRPr="001D5EFB">
        <w:rPr>
          <w:color w:val="333333"/>
        </w:rPr>
        <w:t>Дано: А (-1; 2; 2), В(1; 0; 4), С(3; -2; 2).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720"/>
        <w:rPr>
          <w:color w:val="333333"/>
        </w:rPr>
      </w:pPr>
      <w:r w:rsidRPr="001D5EFB">
        <w:rPr>
          <w:color w:val="333333"/>
        </w:rPr>
        <w:t>Составьте задачу по этим данным и решите ее.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720"/>
        <w:rPr>
          <w:color w:val="333333"/>
        </w:rPr>
      </w:pPr>
      <w:r w:rsidRPr="001D5EFB">
        <w:rPr>
          <w:color w:val="333333"/>
        </w:rPr>
        <w:t>(К карточке № 1 можно подобрать следующие задания: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720"/>
        <w:rPr>
          <w:color w:val="333333"/>
        </w:rPr>
      </w:pPr>
      <w:r w:rsidRPr="001D5EFB">
        <w:rPr>
          <w:color w:val="333333"/>
        </w:rPr>
        <w:t>Найти: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720"/>
        <w:rPr>
          <w:color w:val="333333"/>
        </w:rPr>
      </w:pPr>
      <w:r w:rsidRPr="001D5EFB">
        <w:rPr>
          <w:color w:val="333333"/>
        </w:rPr>
        <w:t>а) длину отрезка АВ;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360"/>
        <w:rPr>
          <w:color w:val="333333"/>
        </w:rPr>
      </w:pPr>
      <w:r>
        <w:rPr>
          <w:color w:val="333333"/>
        </w:rPr>
        <w:t xml:space="preserve">     </w:t>
      </w:r>
      <w:r w:rsidRPr="001D5EFB">
        <w:rPr>
          <w:color w:val="333333"/>
        </w:rPr>
        <w:t xml:space="preserve"> б) координаты вектора</w:t>
      </w:r>
      <w:r w:rsidRPr="001D5EFB">
        <w:rPr>
          <w:rStyle w:val="apple-converted-space"/>
          <w:color w:val="333333"/>
        </w:rPr>
        <w:t> </w:t>
      </w:r>
      <w:r w:rsidRPr="006C6A47">
        <w:rPr>
          <w:noProof/>
          <w:color w:val="333333"/>
        </w:rPr>
        <w:pict>
          <v:shape id="Рисунок 1" o:spid="_x0000_i1050" type="#_x0000_t75" alt="http://festival.1september.ru/articles/573520/full_image002.gif" style="width:15pt;height:18.75pt;visibility:visible">
            <v:imagedata r:id="rId53" o:title=""/>
          </v:shape>
        </w:pict>
      </w:r>
      <w:r w:rsidRPr="001D5EFB">
        <w:rPr>
          <w:color w:val="333333"/>
        </w:rPr>
        <w:t>;</w:t>
      </w:r>
    </w:p>
    <w:p w:rsidR="003A0C16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ind w:left="720"/>
        <w:rPr>
          <w:color w:val="333333"/>
        </w:rPr>
      </w:pPr>
      <w:r w:rsidRPr="001D5EFB">
        <w:rPr>
          <w:color w:val="333333"/>
        </w:rPr>
        <w:t>в) координаты середины отрезка АВ;</w:t>
      </w:r>
    </w:p>
    <w:p w:rsidR="003A0C16" w:rsidRPr="001D5EFB" w:rsidRDefault="003A0C16" w:rsidP="001D5EFB">
      <w:pPr>
        <w:pStyle w:val="NormalWeb"/>
        <w:shd w:val="clear" w:color="auto" w:fill="FFFFFF"/>
        <w:spacing w:before="0" w:beforeAutospacing="0" w:after="120" w:afterAutospacing="0" w:line="240" w:lineRule="atLeast"/>
        <w:rPr>
          <w:b/>
          <w:bCs/>
          <w:color w:val="333333"/>
        </w:rPr>
      </w:pPr>
      <w:r w:rsidRPr="001D5EFB">
        <w:rPr>
          <w:b/>
          <w:bCs/>
          <w:color w:val="333333"/>
        </w:rPr>
        <w:t xml:space="preserve">Подведение итогов урока </w:t>
      </w:r>
    </w:p>
    <w:p w:rsidR="003A0C16" w:rsidRDefault="003A0C16"/>
    <w:sectPr w:rsidR="003A0C16" w:rsidSect="007D5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8658B"/>
    <w:multiLevelType w:val="multilevel"/>
    <w:tmpl w:val="A12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051C0F"/>
    <w:multiLevelType w:val="multilevel"/>
    <w:tmpl w:val="3306D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6C0F3E"/>
    <w:multiLevelType w:val="multilevel"/>
    <w:tmpl w:val="C3DED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E06BCC"/>
    <w:multiLevelType w:val="hybridMultilevel"/>
    <w:tmpl w:val="DFAC5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250F1"/>
    <w:multiLevelType w:val="multilevel"/>
    <w:tmpl w:val="CFE6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7FCB5260"/>
    <w:multiLevelType w:val="multilevel"/>
    <w:tmpl w:val="041C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5CE7"/>
    <w:rsid w:val="00007724"/>
    <w:rsid w:val="00014AB9"/>
    <w:rsid w:val="00016452"/>
    <w:rsid w:val="00061806"/>
    <w:rsid w:val="0018719C"/>
    <w:rsid w:val="001D5EFB"/>
    <w:rsid w:val="001D684D"/>
    <w:rsid w:val="002A192E"/>
    <w:rsid w:val="002A29AB"/>
    <w:rsid w:val="002C1FEE"/>
    <w:rsid w:val="002E5C93"/>
    <w:rsid w:val="00327BF9"/>
    <w:rsid w:val="00346420"/>
    <w:rsid w:val="003A0C16"/>
    <w:rsid w:val="003F52F0"/>
    <w:rsid w:val="00483C40"/>
    <w:rsid w:val="004D3911"/>
    <w:rsid w:val="004E1AD4"/>
    <w:rsid w:val="005F1214"/>
    <w:rsid w:val="0062060C"/>
    <w:rsid w:val="006C6A47"/>
    <w:rsid w:val="00744C73"/>
    <w:rsid w:val="007D5CE7"/>
    <w:rsid w:val="008A54B3"/>
    <w:rsid w:val="00B31FDC"/>
    <w:rsid w:val="00B56364"/>
    <w:rsid w:val="00BD1216"/>
    <w:rsid w:val="00BE112D"/>
    <w:rsid w:val="00C8061D"/>
    <w:rsid w:val="00D066E6"/>
    <w:rsid w:val="00D10037"/>
    <w:rsid w:val="00D1209A"/>
    <w:rsid w:val="00D12B87"/>
    <w:rsid w:val="00D32E62"/>
    <w:rsid w:val="00DF0B09"/>
    <w:rsid w:val="00DF65F0"/>
    <w:rsid w:val="00E76FB1"/>
    <w:rsid w:val="00F2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CE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D5CE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D5CE7"/>
    <w:rPr>
      <w:b/>
      <w:bCs/>
    </w:rPr>
  </w:style>
  <w:style w:type="character" w:styleId="Emphasis">
    <w:name w:val="Emphasis"/>
    <w:basedOn w:val="DefaultParagraphFont"/>
    <w:uiPriority w:val="99"/>
    <w:qFormat/>
    <w:rsid w:val="007D5CE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7D5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5CE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BE112D"/>
  </w:style>
  <w:style w:type="paragraph" w:styleId="DocumentMap">
    <w:name w:val="Document Map"/>
    <w:basedOn w:val="Normal"/>
    <w:link w:val="DocumentMapChar"/>
    <w:uiPriority w:val="99"/>
    <w:semiHidden/>
    <w:rsid w:val="00483C4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83C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85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586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5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55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8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53" Type="http://schemas.openxmlformats.org/officeDocument/2006/relationships/image" Target="media/image25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336</TotalTime>
  <Pages>4</Pages>
  <Words>764</Words>
  <Characters>4358</Characters>
  <Application>Microsoft Office Outlook</Application>
  <DocSecurity>0</DocSecurity>
  <Lines>0</Lines>
  <Paragraphs>0</Paragraphs>
  <ScaleCrop>false</ScaleCrop>
  <Company>slider999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14</cp:revision>
  <cp:lastPrinted>2015-03-29T11:50:00Z</cp:lastPrinted>
  <dcterms:created xsi:type="dcterms:W3CDTF">2015-03-15T14:02:00Z</dcterms:created>
  <dcterms:modified xsi:type="dcterms:W3CDTF">2015-03-31T09:31:00Z</dcterms:modified>
</cp:coreProperties>
</file>